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6FD" w:rsidRPr="00872B4A" w:rsidRDefault="00CC5FB2" w:rsidP="00CC5FB2">
      <w:pPr>
        <w:pStyle w:val="Titel"/>
      </w:pPr>
      <w:r w:rsidRPr="00CC5FB2">
        <w:rPr>
          <w:noProof/>
          <w:lang w:eastAsia="de-CH"/>
        </w:rPr>
        <w:t>Meldung eines OL-</w:t>
      </w:r>
      <w:r w:rsidRPr="00CC5FB2">
        <w:t>Trainings</w:t>
      </w:r>
      <w:r w:rsidRPr="00CC5FB2">
        <w:rPr>
          <w:noProof/>
          <w:lang w:eastAsia="de-CH"/>
        </w:rPr>
        <w:t xml:space="preserve"> im Thurgau</w:t>
      </w:r>
    </w:p>
    <w:p w:rsidR="007E6B17" w:rsidRDefault="00822AF0" w:rsidP="00E555DF">
      <w:pPr>
        <w:tabs>
          <w:tab w:val="left" w:pos="2640"/>
        </w:tabs>
        <w:spacing w:before="360" w:after="360"/>
        <w:rPr>
          <w:noProof/>
          <w:lang w:eastAsia="de-CH"/>
        </w:rPr>
      </w:pPr>
      <w:r>
        <w:rPr>
          <w:noProof/>
          <w:lang w:eastAsia="de-CH"/>
        </w:rPr>
        <w:pict>
          <v:rect id="_x0000_i1025" style="width:0;height:1.5pt" o:hralign="center" o:hrstd="t" o:hr="t" fillcolor="#a0a0a0" stroked="f"/>
        </w:pict>
      </w:r>
    </w:p>
    <w:p w:rsidR="00B00CD8" w:rsidRDefault="00B00CD8" w:rsidP="004D46FD">
      <w:pPr>
        <w:tabs>
          <w:tab w:val="left" w:pos="2640"/>
        </w:tabs>
        <w:sectPr w:rsidR="00B00CD8" w:rsidSect="00CC5FB2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3119" w:right="1077" w:bottom="1440" w:left="1077" w:header="709" w:footer="340" w:gutter="0"/>
          <w:cols w:space="708"/>
          <w:docGrid w:linePitch="360"/>
        </w:sectPr>
      </w:pPr>
    </w:p>
    <w:p w:rsidR="00CC5FB2" w:rsidRDefault="00CC5FB2" w:rsidP="00CC5FB2">
      <w:r>
        <w:t>Gemäss «Richtlinie für Veranstaltungen im Thurgauer Wald», Artikel 8.2. melde ich Ihnen das nachfolgende OL-Training an.</w:t>
      </w:r>
    </w:p>
    <w:p w:rsidR="00CC5FB2" w:rsidRDefault="00CC5FB2" w:rsidP="00CC5FB2"/>
    <w:p w:rsidR="00CC5FB2" w:rsidRDefault="00CC5FB2" w:rsidP="00CC5FB2">
      <w:pPr>
        <w:tabs>
          <w:tab w:val="left" w:pos="3544"/>
        </w:tabs>
        <w:spacing w:after="360"/>
      </w:pPr>
      <w:r w:rsidRPr="00CC5FB2">
        <w:rPr>
          <w:b/>
        </w:rPr>
        <w:t>Verein</w:t>
      </w:r>
      <w:r>
        <w:tab/>
        <w:t>OL Regio Wil</w:t>
      </w:r>
    </w:p>
    <w:p w:rsidR="00CC5FB2" w:rsidRDefault="00CC5FB2" w:rsidP="00CC5FB2">
      <w:pPr>
        <w:tabs>
          <w:tab w:val="left" w:pos="3544"/>
        </w:tabs>
        <w:spacing w:after="360"/>
      </w:pPr>
      <w:r w:rsidRPr="00CC5FB2">
        <w:rPr>
          <w:b/>
        </w:rPr>
        <w:t>Datum</w:t>
      </w:r>
      <w:r>
        <w:tab/>
        <w:t>______________________________</w:t>
      </w:r>
    </w:p>
    <w:p w:rsidR="00CC5FB2" w:rsidRDefault="00CC5FB2" w:rsidP="00CC5FB2">
      <w:pPr>
        <w:tabs>
          <w:tab w:val="left" w:pos="3544"/>
        </w:tabs>
        <w:spacing w:after="360"/>
      </w:pPr>
      <w:r w:rsidRPr="00CC5FB2">
        <w:rPr>
          <w:b/>
        </w:rPr>
        <w:t>Zeitdauer</w:t>
      </w:r>
      <w:r>
        <w:tab/>
        <w:t>______________________________</w:t>
      </w:r>
    </w:p>
    <w:p w:rsidR="00CC5FB2" w:rsidRDefault="00CC5FB2" w:rsidP="00CC5FB2">
      <w:pPr>
        <w:tabs>
          <w:tab w:val="left" w:pos="3544"/>
        </w:tabs>
        <w:spacing w:after="360"/>
      </w:pPr>
      <w:proofErr w:type="spellStart"/>
      <w:r w:rsidRPr="00CC5FB2">
        <w:rPr>
          <w:b/>
        </w:rPr>
        <w:t>Besammlungsort</w:t>
      </w:r>
      <w:proofErr w:type="spellEnd"/>
      <w:r>
        <w:tab/>
        <w:t>______________________________</w:t>
      </w:r>
    </w:p>
    <w:p w:rsidR="00CC5FB2" w:rsidRDefault="00CC5FB2" w:rsidP="00CC5FB2">
      <w:pPr>
        <w:tabs>
          <w:tab w:val="left" w:pos="3544"/>
        </w:tabs>
        <w:spacing w:after="360"/>
      </w:pPr>
      <w:r w:rsidRPr="00CC5FB2">
        <w:rPr>
          <w:b/>
        </w:rPr>
        <w:t>Gebiet</w:t>
      </w:r>
      <w:r>
        <w:tab/>
        <w:t>Gemäss beiliegendem Kartenausschnitt</w:t>
      </w:r>
    </w:p>
    <w:p w:rsidR="00CC5FB2" w:rsidRDefault="00CC5FB2" w:rsidP="00CC5FB2">
      <w:pPr>
        <w:tabs>
          <w:tab w:val="left" w:pos="3544"/>
        </w:tabs>
        <w:spacing w:after="360"/>
      </w:pPr>
      <w:r w:rsidRPr="00CC5FB2">
        <w:rPr>
          <w:b/>
        </w:rPr>
        <w:t>Anzahl Teilnehmer</w:t>
      </w:r>
      <w:r>
        <w:tab/>
        <w:t>______________________________</w:t>
      </w:r>
    </w:p>
    <w:p w:rsidR="00CC5FB2" w:rsidRDefault="00CC5FB2" w:rsidP="00CC5FB2">
      <w:pPr>
        <w:tabs>
          <w:tab w:val="left" w:pos="3544"/>
        </w:tabs>
        <w:spacing w:after="360"/>
      </w:pPr>
      <w:r w:rsidRPr="00CC5FB2">
        <w:rPr>
          <w:b/>
        </w:rPr>
        <w:t>Verantwortlicher Trainingsleiter</w:t>
      </w:r>
      <w:r>
        <w:tab/>
        <w:t>______________________________</w:t>
      </w:r>
      <w:r>
        <w:t xml:space="preserve"> </w:t>
      </w:r>
      <w:r w:rsidRPr="00CC5FB2">
        <w:rPr>
          <w:b/>
        </w:rPr>
        <w:t>Tel</w:t>
      </w:r>
      <w:r>
        <w:t xml:space="preserve"> ____</w:t>
      </w:r>
      <w:r>
        <w:t>___</w:t>
      </w:r>
      <w:r>
        <w:t>______________</w:t>
      </w:r>
    </w:p>
    <w:p w:rsidR="00CC5FB2" w:rsidRDefault="00CC5FB2" w:rsidP="00CC5FB2">
      <w:pPr>
        <w:spacing w:before="1320" w:after="840"/>
      </w:pPr>
      <w:r>
        <w:t>Freundliche Grüsse</w:t>
      </w:r>
    </w:p>
    <w:p w:rsidR="00CC5FB2" w:rsidRDefault="00CC5FB2" w:rsidP="00CC5FB2">
      <w:pPr>
        <w:spacing w:after="1560"/>
      </w:pPr>
      <w:r>
        <w:t>____________________________________</w:t>
      </w:r>
    </w:p>
    <w:p w:rsidR="00CC5FB2" w:rsidRDefault="00CC5FB2" w:rsidP="00CC5FB2">
      <w:r>
        <w:t>Geht an:</w:t>
      </w:r>
    </w:p>
    <w:p w:rsidR="00CC5FB2" w:rsidRDefault="00CC5FB2" w:rsidP="00CC5FB2">
      <w:pPr>
        <w:pStyle w:val="Listenabsatz"/>
        <w:numPr>
          <w:ilvl w:val="0"/>
          <w:numId w:val="13"/>
        </w:numPr>
      </w:pPr>
      <w:r>
        <w:t>zuständigen Revierförster</w:t>
      </w:r>
      <w:bookmarkStart w:id="0" w:name="_GoBack"/>
      <w:bookmarkEnd w:id="0"/>
    </w:p>
    <w:p w:rsidR="00D46F1D" w:rsidRDefault="00CC5FB2" w:rsidP="00CC5FB2">
      <w:pPr>
        <w:pStyle w:val="Listenabsatz"/>
        <w:numPr>
          <w:ilvl w:val="0"/>
          <w:numId w:val="13"/>
        </w:numPr>
      </w:pPr>
      <w:r>
        <w:t>zuständigen Jagdobmann</w:t>
      </w:r>
    </w:p>
    <w:p w:rsidR="000A1619" w:rsidRPr="00C62423" w:rsidRDefault="000A1619" w:rsidP="00D402C4"/>
    <w:sectPr w:rsidR="000A1619" w:rsidRPr="00C62423" w:rsidSect="00B00CD8">
      <w:headerReference w:type="default" r:id="rId12"/>
      <w:type w:val="continuous"/>
      <w:pgSz w:w="11906" w:h="16838"/>
      <w:pgMar w:top="1440" w:right="1077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AF0" w:rsidRDefault="00822AF0" w:rsidP="00686969">
      <w:pPr>
        <w:spacing w:after="0" w:line="240" w:lineRule="auto"/>
      </w:pPr>
      <w:r>
        <w:separator/>
      </w:r>
    </w:p>
  </w:endnote>
  <w:endnote w:type="continuationSeparator" w:id="0">
    <w:p w:rsidR="00822AF0" w:rsidRDefault="00822AF0" w:rsidP="00686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EE6" w:rsidRPr="00CC5FB2" w:rsidRDefault="00CC5FB2" w:rsidP="00CC5FB2">
    <w:pPr>
      <w:pStyle w:val="Fuzeile"/>
      <w:tabs>
        <w:tab w:val="clear" w:pos="4536"/>
        <w:tab w:val="clear" w:pos="9072"/>
        <w:tab w:val="center" w:pos="4876"/>
        <w:tab w:val="right" w:pos="9752"/>
      </w:tabs>
    </w:pPr>
    <w:r>
      <w:tab/>
    </w:r>
    <w:r>
      <w:rPr>
        <w:noProof/>
        <w:lang w:eastAsia="de-CH"/>
      </w:rPr>
      <w:drawing>
        <wp:inline distT="0" distB="0" distL="0" distR="0" wp14:anchorId="266EA525" wp14:editId="7DC24DBC">
          <wp:extent cx="817200" cy="540000"/>
          <wp:effectExtent l="0" t="0" r="2540" b="0"/>
          <wp:docPr id="224" name="Grafik 2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mit-Space-OL-Regio-Wil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2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t xml:space="preserve">      </w:t>
    </w:r>
    <w:r>
      <w:t xml:space="preserve">   </w:t>
    </w:r>
    <w:r>
      <w:rPr>
        <w:noProof/>
        <w:lang w:eastAsia="de-CH"/>
      </w:rPr>
      <w:drawing>
        <wp:inline distT="0" distB="0" distL="0" distR="0">
          <wp:extent cx="1195200" cy="540000"/>
          <wp:effectExtent l="0" t="0" r="5080" b="0"/>
          <wp:docPr id="82" name="Grafik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Logo-swissorienteering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2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t xml:space="preserve">   </w:t>
    </w:r>
    <w:r>
      <w:t xml:space="preserve"> </w:t>
    </w:r>
    <w:r>
      <w:t xml:space="preserve">   </w:t>
    </w:r>
    <w:r>
      <w:t xml:space="preserve">  </w:t>
    </w:r>
    <w:r>
      <w:rPr>
        <w:noProof/>
        <w:lang w:eastAsia="de-CH"/>
      </w:rPr>
      <w:drawing>
        <wp:inline distT="0" distB="0" distL="0" distR="0" wp14:anchorId="23BD73E5" wp14:editId="3613CF6A">
          <wp:extent cx="1724400" cy="396000"/>
          <wp:effectExtent l="0" t="0" r="0" b="4445"/>
          <wp:docPr id="226" name="Grafik 2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Jugend-und-Sport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400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t xml:space="preserve">      </w:t>
    </w:r>
    <w:r>
      <w:t xml:space="preserve">  </w:t>
    </w:r>
    <w:r>
      <w:rPr>
        <w:noProof/>
        <w:lang w:eastAsia="de-CH"/>
      </w:rPr>
      <w:drawing>
        <wp:inline distT="0" distB="0" distL="0" distR="0" wp14:anchorId="3108EA54" wp14:editId="3E1263AB">
          <wp:extent cx="820800" cy="396000"/>
          <wp:effectExtent l="0" t="0" r="0" b="4445"/>
          <wp:docPr id="227" name="Grafik 2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Sport-verein-t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800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BC2" w:rsidRPr="00CB02CC" w:rsidRDefault="00822AF0">
    <w:pPr>
      <w:pStyle w:val="Fuzeile"/>
      <w:rPr>
        <w:sz w:val="18"/>
      </w:rPr>
    </w:pPr>
    <w:r>
      <w:rPr>
        <w:noProof/>
        <w:lang w:eastAsia="de-CH"/>
      </w:rPr>
      <w:pict>
        <v:rect id="_x0000_i1026" style="width:0;height:1.5pt" o:hralign="center" o:hrstd="t" o:hr="t" fillcolor="#a0a0a0" stroked="f"/>
      </w:pict>
    </w:r>
    <w:r w:rsidR="00495BC2" w:rsidRPr="00CB02CC">
      <w:rPr>
        <w:noProof/>
        <w:sz w:val="18"/>
        <w:lang w:eastAsia="de-CH"/>
      </w:rPr>
      <w:t>[VERSION]/[DATUM]</w:t>
    </w:r>
    <w:r w:rsidR="001D5AB4">
      <w:rPr>
        <w:noProof/>
        <w:sz w:val="18"/>
        <w:lang w:eastAsia="de-CH"/>
      </w:rPr>
      <w:t xml:space="preserve"> tea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AF0" w:rsidRDefault="00822AF0" w:rsidP="00686969">
      <w:pPr>
        <w:spacing w:after="0" w:line="240" w:lineRule="auto"/>
      </w:pPr>
      <w:r>
        <w:separator/>
      </w:r>
    </w:p>
  </w:footnote>
  <w:footnote w:type="continuationSeparator" w:id="0">
    <w:p w:rsidR="00822AF0" w:rsidRDefault="00822AF0" w:rsidP="00686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969" w:rsidRDefault="00CC5FB2" w:rsidP="00D971AE">
    <w:pPr>
      <w:rPr>
        <w:noProof/>
        <w:lang w:eastAsia="de-CH"/>
      </w:rPr>
    </w:pPr>
    <w:r>
      <w:rPr>
        <w:noProof/>
        <w:lang w:eastAsia="de-CH"/>
      </w:rPr>
      <w:drawing>
        <wp:inline distT="0" distB="0" distL="0" distR="0">
          <wp:extent cx="6038850" cy="952500"/>
          <wp:effectExtent l="0" t="0" r="0" b="0"/>
          <wp:docPr id="77" name="Grafik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ROLV-NOS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885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969" w:rsidRDefault="007E6B17" w:rsidP="00B0163D">
    <w:pPr>
      <w:rPr>
        <w:noProof/>
        <w:lang w:eastAsia="de-CH"/>
      </w:rPr>
    </w:pPr>
    <w:r>
      <w:rPr>
        <w:noProof/>
        <w:lang w:eastAsia="de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4754880</wp:posOffset>
          </wp:positionH>
          <wp:positionV relativeFrom="page">
            <wp:posOffset>409575</wp:posOffset>
          </wp:positionV>
          <wp:extent cx="1416685" cy="772795"/>
          <wp:effectExtent l="0" t="0" r="0" b="8255"/>
          <wp:wrapNone/>
          <wp:docPr id="81" name="Grafik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_72ppi_farbig_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685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EDE" w:rsidRPr="00D46F1D" w:rsidRDefault="00D46F1D" w:rsidP="00D46F1D">
    <w:pPr>
      <w:pStyle w:val="berschrift3"/>
      <w:spacing w:before="0" w:after="0"/>
      <w:jc w:val="center"/>
      <w:rPr>
        <w:b w:val="0"/>
      </w:rPr>
    </w:pPr>
    <w:r w:rsidRPr="00D46F1D">
      <w:rPr>
        <w:b w:val="0"/>
      </w:rPr>
      <w:t>OL Regio Wil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801CC"/>
    <w:multiLevelType w:val="hybridMultilevel"/>
    <w:tmpl w:val="F67A64EA"/>
    <w:lvl w:ilvl="0" w:tplc="08070001">
      <w:start w:val="1"/>
      <w:numFmt w:val="bullet"/>
      <w:lvlText w:val=""/>
      <w:lvlJc w:val="left"/>
      <w:pPr>
        <w:ind w:left="3000" w:hanging="264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1386A"/>
    <w:multiLevelType w:val="hybridMultilevel"/>
    <w:tmpl w:val="F374720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46A3A"/>
    <w:multiLevelType w:val="hybridMultilevel"/>
    <w:tmpl w:val="E1CE52C2"/>
    <w:lvl w:ilvl="0" w:tplc="56E020DC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B0820"/>
    <w:multiLevelType w:val="hybridMultilevel"/>
    <w:tmpl w:val="E2AED2F6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01667A"/>
    <w:multiLevelType w:val="hybridMultilevel"/>
    <w:tmpl w:val="36A0F6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1487D"/>
    <w:multiLevelType w:val="hybridMultilevel"/>
    <w:tmpl w:val="3676BE4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63D9E"/>
    <w:multiLevelType w:val="hybridMultilevel"/>
    <w:tmpl w:val="C8166B62"/>
    <w:lvl w:ilvl="0" w:tplc="D966D6FA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60372"/>
    <w:multiLevelType w:val="hybridMultilevel"/>
    <w:tmpl w:val="8D603114"/>
    <w:lvl w:ilvl="0" w:tplc="30A69FB0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01C43"/>
    <w:multiLevelType w:val="hybridMultilevel"/>
    <w:tmpl w:val="FC26C2D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9F67D0"/>
    <w:multiLevelType w:val="hybridMultilevel"/>
    <w:tmpl w:val="B88446D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365AD"/>
    <w:multiLevelType w:val="hybridMultilevel"/>
    <w:tmpl w:val="DDCEA75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7334FB"/>
    <w:multiLevelType w:val="hybridMultilevel"/>
    <w:tmpl w:val="92FEC79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F21F7A"/>
    <w:multiLevelType w:val="hybridMultilevel"/>
    <w:tmpl w:val="92D0BD7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934FD2"/>
    <w:multiLevelType w:val="hybridMultilevel"/>
    <w:tmpl w:val="C460497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9"/>
  </w:num>
  <w:num w:numId="5">
    <w:abstractNumId w:val="0"/>
  </w:num>
  <w:num w:numId="6">
    <w:abstractNumId w:val="5"/>
  </w:num>
  <w:num w:numId="7">
    <w:abstractNumId w:val="11"/>
  </w:num>
  <w:num w:numId="8">
    <w:abstractNumId w:val="1"/>
  </w:num>
  <w:num w:numId="9">
    <w:abstractNumId w:val="7"/>
  </w:num>
  <w:num w:numId="10">
    <w:abstractNumId w:val="10"/>
  </w:num>
  <w:num w:numId="11">
    <w:abstractNumId w:val="6"/>
  </w:num>
  <w:num w:numId="12">
    <w:abstractNumId w:val="4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FB2"/>
    <w:rsid w:val="000A003B"/>
    <w:rsid w:val="000A1619"/>
    <w:rsid w:val="00120EE6"/>
    <w:rsid w:val="001A488E"/>
    <w:rsid w:val="001B7285"/>
    <w:rsid w:val="001D5AB4"/>
    <w:rsid w:val="00207075"/>
    <w:rsid w:val="0021284A"/>
    <w:rsid w:val="00274295"/>
    <w:rsid w:val="003A6554"/>
    <w:rsid w:val="003C3D1E"/>
    <w:rsid w:val="003C4094"/>
    <w:rsid w:val="00495BC2"/>
    <w:rsid w:val="004D4061"/>
    <w:rsid w:val="004D46FD"/>
    <w:rsid w:val="00514285"/>
    <w:rsid w:val="00542293"/>
    <w:rsid w:val="00592D16"/>
    <w:rsid w:val="00595F1D"/>
    <w:rsid w:val="00675A28"/>
    <w:rsid w:val="00681F60"/>
    <w:rsid w:val="00686969"/>
    <w:rsid w:val="00691572"/>
    <w:rsid w:val="007667CB"/>
    <w:rsid w:val="0077314F"/>
    <w:rsid w:val="007E6B17"/>
    <w:rsid w:val="008177C8"/>
    <w:rsid w:val="00822AF0"/>
    <w:rsid w:val="00872B4A"/>
    <w:rsid w:val="008D54DA"/>
    <w:rsid w:val="00954272"/>
    <w:rsid w:val="00970278"/>
    <w:rsid w:val="00977C90"/>
    <w:rsid w:val="009C35BB"/>
    <w:rsid w:val="00A81BA1"/>
    <w:rsid w:val="00A872D4"/>
    <w:rsid w:val="00A959B2"/>
    <w:rsid w:val="00AA0D91"/>
    <w:rsid w:val="00AB45F1"/>
    <w:rsid w:val="00B00CD8"/>
    <w:rsid w:val="00B0163D"/>
    <w:rsid w:val="00B610BE"/>
    <w:rsid w:val="00B668BB"/>
    <w:rsid w:val="00B832EE"/>
    <w:rsid w:val="00B85BF5"/>
    <w:rsid w:val="00B961AF"/>
    <w:rsid w:val="00B9642F"/>
    <w:rsid w:val="00BC7D84"/>
    <w:rsid w:val="00C2199F"/>
    <w:rsid w:val="00C41E37"/>
    <w:rsid w:val="00C62423"/>
    <w:rsid w:val="00CA79B0"/>
    <w:rsid w:val="00CB02CC"/>
    <w:rsid w:val="00CC5FB2"/>
    <w:rsid w:val="00D402C4"/>
    <w:rsid w:val="00D46F1D"/>
    <w:rsid w:val="00D66740"/>
    <w:rsid w:val="00D83CB0"/>
    <w:rsid w:val="00D971AE"/>
    <w:rsid w:val="00DB7B71"/>
    <w:rsid w:val="00DF42C7"/>
    <w:rsid w:val="00E00EB6"/>
    <w:rsid w:val="00E555DF"/>
    <w:rsid w:val="00E8005D"/>
    <w:rsid w:val="00F427C0"/>
    <w:rsid w:val="00F46EDE"/>
    <w:rsid w:val="00F84514"/>
    <w:rsid w:val="00F9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F60"/>
    <w:pPr>
      <w:spacing w:after="120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81F60"/>
    <w:pPr>
      <w:keepNext/>
      <w:keepLines/>
      <w:spacing w:before="36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81F60"/>
    <w:pPr>
      <w:keepNext/>
      <w:keepLines/>
      <w:spacing w:before="360" w:after="180"/>
      <w:outlineLvl w:val="1"/>
    </w:pPr>
    <w:rPr>
      <w:rFonts w:eastAsiaTheme="majorEastAsia" w:cstheme="majorBidi"/>
      <w:b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610BE"/>
    <w:pPr>
      <w:keepNext/>
      <w:keepLines/>
      <w:spacing w:before="180"/>
      <w:outlineLvl w:val="2"/>
    </w:pPr>
    <w:rPr>
      <w:rFonts w:eastAsiaTheme="majorEastAsia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495BC2"/>
    <w:pPr>
      <w:keepNext/>
      <w:keepLines/>
      <w:spacing w:before="120"/>
      <w:outlineLvl w:val="3"/>
    </w:pPr>
    <w:rPr>
      <w:rFonts w:eastAsiaTheme="majorEastAsia" w:cstheme="majorBidi"/>
      <w:i/>
      <w:iCs/>
      <w:color w:val="2853A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495BC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869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86969"/>
  </w:style>
  <w:style w:type="paragraph" w:styleId="Fuzeile">
    <w:name w:val="footer"/>
    <w:basedOn w:val="Standard"/>
    <w:link w:val="FuzeileZchn"/>
    <w:uiPriority w:val="99"/>
    <w:unhideWhenUsed/>
    <w:rsid w:val="006869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86969"/>
  </w:style>
  <w:style w:type="paragraph" w:styleId="KeinLeerraum">
    <w:name w:val="No Spacing"/>
    <w:uiPriority w:val="1"/>
    <w:qFormat/>
    <w:rsid w:val="00681F60"/>
    <w:pPr>
      <w:spacing w:after="0" w:line="240" w:lineRule="auto"/>
    </w:pPr>
    <w:rPr>
      <w:rFonts w:ascii="Arial" w:hAnsi="Arial"/>
      <w:sz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81F60"/>
    <w:rPr>
      <w:rFonts w:ascii="Arial" w:eastAsiaTheme="majorEastAsia" w:hAnsi="Arial" w:cstheme="majorBidi"/>
      <w:b/>
      <w:sz w:val="28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81F60"/>
    <w:rPr>
      <w:rFonts w:ascii="Arial" w:eastAsiaTheme="majorEastAsia" w:hAnsi="Arial" w:cstheme="majorBidi"/>
      <w:b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610BE"/>
    <w:rPr>
      <w:rFonts w:ascii="Arial" w:eastAsiaTheme="majorEastAsia" w:hAnsi="Arial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495BC2"/>
    <w:rPr>
      <w:rFonts w:ascii="Arial" w:eastAsiaTheme="majorEastAsia" w:hAnsi="Arial" w:cstheme="majorBidi"/>
      <w:i/>
      <w:iCs/>
      <w:color w:val="2853A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95BC2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el">
    <w:name w:val="Title"/>
    <w:aliases w:val="Titel Kopfzeile"/>
    <w:basedOn w:val="Standard"/>
    <w:next w:val="Standard"/>
    <w:link w:val="TitelZchn"/>
    <w:uiPriority w:val="10"/>
    <w:qFormat/>
    <w:rsid w:val="00681F60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elZchn">
    <w:name w:val="Titel Zchn"/>
    <w:aliases w:val="Titel Kopfzeile Zchn"/>
    <w:basedOn w:val="Absatz-Standardschriftart"/>
    <w:link w:val="Titel"/>
    <w:uiPriority w:val="10"/>
    <w:rsid w:val="00681F60"/>
    <w:rPr>
      <w:rFonts w:ascii="Arial" w:eastAsiaTheme="majorEastAsia" w:hAnsi="Arial" w:cstheme="majorBidi"/>
      <w:b/>
      <w:spacing w:val="-10"/>
      <w:kern w:val="28"/>
      <w:sz w:val="36"/>
      <w:szCs w:val="56"/>
    </w:rPr>
  </w:style>
  <w:style w:type="paragraph" w:styleId="Listenabsatz">
    <w:name w:val="List Paragraph"/>
    <w:basedOn w:val="Standard"/>
    <w:uiPriority w:val="34"/>
    <w:rsid w:val="00AB45F1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gif"/><Relationship Id="rId1" Type="http://schemas.openxmlformats.org/officeDocument/2006/relationships/image" Target="media/image2.gif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sche Referenz" Version="1987"/>
</file>

<file path=customXml/itemProps1.xml><?xml version="1.0" encoding="utf-8"?>
<ds:datastoreItem xmlns:ds="http://schemas.openxmlformats.org/officeDocument/2006/customXml" ds:itemID="{C3B54C13-F618-43D4-83E0-94294D36A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Meldung-OL-Training-im-Thurgau.dotx</Template>
  <TotalTime>0</TotalTime>
  <Pages>1</Pages>
  <Words>82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cp:keywords/>
  <dc:description/>
  <cp:lastModifiedBy>Stefan</cp:lastModifiedBy>
  <cp:revision>1</cp:revision>
  <dcterms:created xsi:type="dcterms:W3CDTF">2022-04-26T06:21:00Z</dcterms:created>
  <dcterms:modified xsi:type="dcterms:W3CDTF">2022-04-26T06:36:00Z</dcterms:modified>
</cp:coreProperties>
</file>